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AF91A" w14:textId="77777777" w:rsidR="00B77BC5" w:rsidRDefault="00B77BC5" w:rsidP="001E943E">
      <w:pPr>
        <w:jc w:val="center"/>
      </w:pPr>
    </w:p>
    <w:p w14:paraId="7AFF120E" w14:textId="095DCE96" w:rsidR="00DE0F2F" w:rsidRPr="00DE0F2F" w:rsidRDefault="00CF3F7D" w:rsidP="001E943E">
      <w:pPr>
        <w:jc w:val="center"/>
        <w:rPr>
          <w:rFonts w:ascii="Georgia Pro Cond Semibold" w:hAnsi="Georgia Pro Cond Semibold"/>
          <w:sz w:val="20"/>
          <w:szCs w:val="20"/>
          <w:u w:val="single"/>
        </w:rPr>
      </w:pPr>
      <w:hyperlink w:anchor="_top" w:tooltip="Click Here " w:history="1">
        <w:r w:rsidR="00E47FDC" w:rsidRPr="00EA1A85">
          <w:rPr>
            <w:rStyle w:val="Hyperlink"/>
            <w:rFonts w:ascii="Georgia Pro Cond Semibold" w:hAnsi="Georgia Pro Cond Semibold"/>
            <w:sz w:val="20"/>
            <w:szCs w:val="20"/>
          </w:rPr>
          <w:t xml:space="preserve">Fall 2022 </w:t>
        </w:r>
        <w:r w:rsidR="00DE0F2F" w:rsidRPr="00EA1A85">
          <w:rPr>
            <w:rStyle w:val="Hyperlink"/>
            <w:rFonts w:ascii="Georgia Pro Cond Semibold" w:hAnsi="Georgia Pro Cond Semibold"/>
            <w:sz w:val="20"/>
            <w:szCs w:val="20"/>
          </w:rPr>
          <w:t>Conference Registration form</w:t>
        </w:r>
      </w:hyperlink>
    </w:p>
    <w:tbl>
      <w:tblPr>
        <w:tblStyle w:val="TableGrid"/>
        <w:tblpPr w:leftFromText="180" w:rightFromText="180" w:vertAnchor="page" w:horzAnchor="margin" w:tblpY="4726"/>
        <w:tblW w:w="50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0"/>
      </w:tblGrid>
      <w:tr w:rsidR="003A7937" w:rsidRPr="00637200" w14:paraId="1055477B" w14:textId="77777777" w:rsidTr="001E943E">
        <w:tc>
          <w:tcPr>
            <w:tcW w:w="5000" w:type="pct"/>
            <w:shd w:val="clear" w:color="auto" w:fill="002060"/>
            <w:vAlign w:val="bottom"/>
          </w:tcPr>
          <w:p w14:paraId="25CBA3BD" w14:textId="77777777" w:rsidR="003A7937" w:rsidRPr="00CC4F6B" w:rsidRDefault="003A7937" w:rsidP="001E943E">
            <w:pPr>
              <w:pStyle w:val="Heading1"/>
              <w:spacing w:before="0" w:after="0"/>
              <w:jc w:val="center"/>
              <w:outlineLvl w:val="0"/>
              <w:rPr>
                <w:sz w:val="24"/>
                <w:szCs w:val="24"/>
              </w:rPr>
            </w:pPr>
            <w:r w:rsidRPr="00CC4F6B">
              <w:rPr>
                <w:sz w:val="24"/>
                <w:szCs w:val="24"/>
              </w:rPr>
              <w:t>Membership Form</w:t>
            </w:r>
          </w:p>
        </w:tc>
      </w:tr>
    </w:tbl>
    <w:p w14:paraId="7E17F49F" w14:textId="2B51B345" w:rsidR="00DE0F2F" w:rsidRPr="00933BBD" w:rsidRDefault="00E47FDC" w:rsidP="001E943E">
      <w:pPr>
        <w:jc w:val="center"/>
        <w:rPr>
          <w:rFonts w:ascii="Georgia Pro Cond Semibold" w:hAnsi="Georgia Pro Cond Semibold"/>
          <w:sz w:val="20"/>
          <w:szCs w:val="20"/>
        </w:rPr>
      </w:pPr>
      <w:r w:rsidRPr="00BE2A64">
        <w:rPr>
          <w:rFonts w:ascii="Georgia Pro Cond Semibold" w:hAnsi="Georgia Pro Cond Semibold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6A7FF98" wp14:editId="7A6F3282">
                <wp:simplePos x="0" y="0"/>
                <wp:positionH relativeFrom="margin">
                  <wp:posOffset>-619125</wp:posOffset>
                </wp:positionH>
                <wp:positionV relativeFrom="page">
                  <wp:posOffset>3390900</wp:posOffset>
                </wp:positionV>
                <wp:extent cx="7239000" cy="54102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0908" w14:textId="77777777" w:rsidR="001E0271" w:rsidRDefault="00DE0F2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Employee Full Name: </w:t>
                            </w:r>
                            <w:r w:rsidR="007E68CA"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</w:t>
                            </w:r>
                            <w:r w:rsidR="009C35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  <w:r w:rsidR="006429BA"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6429BA"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000869"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1C2800F" w14:textId="2F5349E5" w:rsidR="00DE0F2F" w:rsidRPr="00BE7B90" w:rsidRDefault="006429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Area:</w:t>
                            </w:r>
                            <w:r w:rsidR="00FC1071"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1071"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_______</w:t>
                            </w:r>
                            <w:r w:rsidR="001E02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______________________________________</w:t>
                            </w:r>
                          </w:p>
                          <w:p w14:paraId="7FA76BFB" w14:textId="4B3A98EC" w:rsidR="007B7D47" w:rsidRPr="00BE7B90" w:rsidRDefault="005D76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Phone Number: _____________________________________</w:t>
                            </w:r>
                          </w:p>
                          <w:p w14:paraId="22096A41" w14:textId="46D073AC" w:rsidR="002F6810" w:rsidRPr="00BE7B90" w:rsidRDefault="002F68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7B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E-mail: _________________________________________________________________________</w:t>
                            </w:r>
                          </w:p>
                          <w:p w14:paraId="1E33AF27" w14:textId="55A96B23" w:rsidR="00BE7B90" w:rsidRPr="00594F0F" w:rsidRDefault="00BE7B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your roommate </w:t>
                            </w:r>
                            <w:r w:rsidR="000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ACC/DOC employee? </w:t>
                            </w:r>
                            <w:r w:rsidRPr="009C35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Yes</w:t>
                            </w:r>
                            <w:r w:rsidR="00594F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C35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594F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C35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No</w:t>
                            </w:r>
                            <w:r w:rsidR="00594F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49E0" w:rsidRPr="009C35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(circle)</w:t>
                            </w:r>
                          </w:p>
                          <w:p w14:paraId="15B9CD27" w14:textId="77777777" w:rsidR="001E0271" w:rsidRDefault="008549E0" w:rsidP="008549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49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Roommate Full Name: ________________________________________</w:t>
                            </w:r>
                            <w:r w:rsidRPr="008549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8549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8549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3DC3714" w14:textId="27BB7A58" w:rsidR="008549E0" w:rsidRPr="008549E0" w:rsidRDefault="008549E0" w:rsidP="008549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49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Area: _______</w:t>
                            </w:r>
                            <w:r w:rsidR="001E02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14:paraId="6239F632" w14:textId="77777777" w:rsidR="008549E0" w:rsidRPr="008549E0" w:rsidRDefault="008549E0" w:rsidP="008549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49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Phone Number: _____________________________________</w:t>
                            </w:r>
                          </w:p>
                          <w:p w14:paraId="1E2A2586" w14:textId="6B9F90A1" w:rsidR="00BE7B90" w:rsidRDefault="008549E0" w:rsidP="00E47F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49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E-mail: _________________________________________________________________________</w:t>
                            </w:r>
                          </w:p>
                          <w:p w14:paraId="305ED66E" w14:textId="73910999" w:rsidR="0057699F" w:rsidRDefault="0057699F" w:rsidP="00E47F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Persons </w:t>
                            </w:r>
                            <w:r w:rsidR="002F68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First &amp; Last Name Hotel Reservations Under* __________________________________________</w:t>
                            </w:r>
                          </w:p>
                          <w:p w14:paraId="49C6ECBD" w14:textId="77CDC91F" w:rsidR="00B704F0" w:rsidRPr="00B3720C" w:rsidRDefault="00B704F0" w:rsidP="00B372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If you have </w:t>
                            </w:r>
                            <w:r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  <w:shd w:val="clear" w:color="auto" w:fill="E7E6E6" w:themeFill="background2"/>
                              </w:rPr>
                              <w:t>ALREADY PAID</w:t>
                            </w:r>
                            <w:r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membership due for this calendar year. You do not have to repay membership fees. Please fill out your form and submit. </w:t>
                            </w:r>
                            <w:r w:rsidR="008549E0"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If you have not paid membership fees, please submit your form of payment</w:t>
                            </w:r>
                            <w:r w:rsidR="00E00495"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via </w:t>
                            </w:r>
                            <w:proofErr w:type="spellStart"/>
                            <w:r w:rsidR="00E00495"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cashapp</w:t>
                            </w:r>
                            <w:proofErr w:type="spellEnd"/>
                            <w:r w:rsidR="00E00495"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at $AAPPA1, money order or check. </w:t>
                            </w:r>
                            <w:r w:rsidRPr="001E027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Must have at least one roommate.</w:t>
                            </w:r>
                          </w:p>
                          <w:p w14:paraId="6E8ACDFE" w14:textId="77777777" w:rsidR="00CC4F6B" w:rsidRDefault="00CC4F6B" w:rsidP="00667FB1">
                            <w:pPr>
                              <w:shd w:val="clear" w:color="auto" w:fill="00206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1F0EC3F" w14:textId="494170A2" w:rsidR="00DE0F2F" w:rsidRPr="00B3720C" w:rsidRDefault="00DE0F2F" w:rsidP="00667FB1">
                            <w:pPr>
                              <w:shd w:val="clear" w:color="auto" w:fill="00206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3720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Arkansas Adult Probation and Parole Association</w:t>
                            </w:r>
                          </w:p>
                          <w:p w14:paraId="2CF913BC" w14:textId="34398D75" w:rsidR="00DE0F2F" w:rsidRPr="00CC4F6B" w:rsidRDefault="00CF3F7D" w:rsidP="00E47FDC">
                            <w:pPr>
                              <w:shd w:val="clear" w:color="auto" w:fill="002060"/>
                              <w:spacing w:before="0" w:after="0" w:line="240" w:lineRule="auto"/>
                              <w:jc w:val="center"/>
                              <w:rPr>
                                <w:rStyle w:val="Hyperlink"/>
                                <w:color w:val="FFFFFF" w:themeColor="background1"/>
                              </w:rPr>
                            </w:pPr>
                            <w:hyperlink r:id="rId10" w:history="1">
                              <w:r w:rsidR="00667FB1" w:rsidRPr="00CC4F6B">
                                <w:rPr>
                                  <w:rStyle w:val="Hyperlink"/>
                                  <w:color w:val="FFFFFF" w:themeColor="background1"/>
                                </w:rPr>
                                <w:t>AAPPA.Arkansas@gmail.com</w:t>
                              </w:r>
                            </w:hyperlink>
                            <w:r w:rsidR="00B3720C" w:rsidRPr="00CC4F6B">
                              <w:rPr>
                                <w:rStyle w:val="Hyperlink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9F12AF2" w14:textId="149B9365" w:rsidR="00CC4F6B" w:rsidRPr="00CC4F6B" w:rsidRDefault="00CC4F6B" w:rsidP="00A0593B">
                            <w:pPr>
                              <w:shd w:val="clear" w:color="auto" w:fill="002060"/>
                              <w:spacing w:before="0" w:after="0" w:line="240" w:lineRule="auto"/>
                              <w:jc w:val="center"/>
                              <w:rPr>
                                <w:rStyle w:val="Hyperlink"/>
                                <w:color w:val="FFFFFF" w:themeColor="background1"/>
                              </w:rPr>
                            </w:pPr>
                            <w:r w:rsidRPr="00CC4F6B">
                              <w:rPr>
                                <w:rStyle w:val="Hyperlink"/>
                                <w:color w:val="FFFFFF" w:themeColor="background1"/>
                              </w:rPr>
                              <w:t xml:space="preserve">Money orders to:  </w:t>
                            </w:r>
                            <w:r w:rsidR="00B3720C" w:rsidRPr="00CC4F6B">
                              <w:rPr>
                                <w:rStyle w:val="Hyperlink"/>
                                <w:color w:val="FFFFFF" w:themeColor="background1"/>
                              </w:rPr>
                              <w:t>306 Edison Ave</w:t>
                            </w:r>
                            <w:r w:rsidRPr="00CC4F6B">
                              <w:rPr>
                                <w:rStyle w:val="Hyperlink"/>
                                <w:color w:val="FFFFFF" w:themeColor="background1"/>
                              </w:rPr>
                              <w:t>, Suite #</w:t>
                            </w:r>
                            <w:r w:rsidR="002C0158" w:rsidRPr="00CC4F6B">
                              <w:rPr>
                                <w:rStyle w:val="Hyperlink"/>
                                <w:color w:val="FFFFFF" w:themeColor="background1"/>
                              </w:rPr>
                              <w:t>3 Benton</w:t>
                            </w:r>
                            <w:r w:rsidRPr="00CC4F6B">
                              <w:rPr>
                                <w:rStyle w:val="Hyperlink"/>
                                <w:color w:val="FFFFFF" w:themeColor="background1"/>
                              </w:rPr>
                              <w:t>, AR 72015</w:t>
                            </w:r>
                          </w:p>
                          <w:p w14:paraId="64DC7701" w14:textId="77777777" w:rsidR="00B3720C" w:rsidRDefault="00B3720C" w:rsidP="00E47FDC">
                            <w:pPr>
                              <w:shd w:val="clear" w:color="auto" w:fill="002060"/>
                              <w:spacing w:before="0" w:after="0" w:line="240" w:lineRule="auto"/>
                              <w:jc w:val="center"/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</w:p>
                          <w:p w14:paraId="66334AA6" w14:textId="77777777" w:rsidR="00B3720C" w:rsidRPr="00B3720C" w:rsidRDefault="00B3720C" w:rsidP="00E47FDC">
                            <w:pPr>
                              <w:shd w:val="clear" w:color="auto" w:fill="002060"/>
                              <w:spacing w:before="0"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675FA4E" w14:textId="46ED0D1B" w:rsidR="00667FB1" w:rsidRPr="00B704F0" w:rsidRDefault="00667FB1" w:rsidP="00667FB1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7FF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8.75pt;margin-top:267pt;width:570pt;height:42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">
                <v:textbox>
                  <w:txbxContent>
                    <w:p w14:paraId="4DD40908" w14:textId="77777777" w:rsidR="001E0271" w:rsidRDefault="00DE0F2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Employee Full Name: </w:t>
                      </w:r>
                      <w:r w:rsidR="007E68CA"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</w:t>
                      </w:r>
                      <w:r w:rsidR="009C35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  <w:r w:rsidR="006429BA"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6429BA"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000869"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14:paraId="01C2800F" w14:textId="2F5349E5" w:rsidR="00DE0F2F" w:rsidRPr="00BE7B90" w:rsidRDefault="006429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Area:</w:t>
                      </w:r>
                      <w:r w:rsidR="00FC1071"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FC1071"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_______</w:t>
                      </w:r>
                      <w:r w:rsidR="001E0271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______________________________________</w:t>
                      </w:r>
                    </w:p>
                    <w:p w14:paraId="7FA76BFB" w14:textId="4B3A98EC" w:rsidR="007B7D47" w:rsidRPr="00BE7B90" w:rsidRDefault="005D762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Phone Number: _____________________________________</w:t>
                      </w:r>
                    </w:p>
                    <w:p w14:paraId="22096A41" w14:textId="46D073AC" w:rsidR="002F6810" w:rsidRPr="00BE7B90" w:rsidRDefault="002F68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7B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E-mail: _________________________________________________________________________</w:t>
                      </w:r>
                    </w:p>
                    <w:p w14:paraId="1E33AF27" w14:textId="55A96B23" w:rsidR="00BE7B90" w:rsidRPr="00594F0F" w:rsidRDefault="00BE7B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your roommate </w:t>
                      </w:r>
                      <w:r w:rsidR="000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ACC/DOC employee? </w:t>
                      </w:r>
                      <w:r w:rsidRPr="009C35B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Yes</w:t>
                      </w:r>
                      <w:r w:rsidR="00594F0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9C35B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or </w:t>
                      </w:r>
                      <w:r w:rsidR="00594F0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9C35B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No</w:t>
                      </w:r>
                      <w:r w:rsidR="00594F0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8549E0" w:rsidRPr="009C35B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(circle)</w:t>
                      </w:r>
                    </w:p>
                    <w:p w14:paraId="15B9CD27" w14:textId="77777777" w:rsidR="001E0271" w:rsidRDefault="008549E0" w:rsidP="008549E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49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Roommate Full Name: ________________________________________</w:t>
                      </w:r>
                      <w:r w:rsidRPr="008549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8549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8549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14:paraId="73DC3714" w14:textId="27BB7A58" w:rsidR="008549E0" w:rsidRPr="008549E0" w:rsidRDefault="008549E0" w:rsidP="008549E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49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Area: _______</w:t>
                      </w:r>
                      <w:r w:rsidR="001E02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</w:t>
                      </w:r>
                    </w:p>
                    <w:p w14:paraId="6239F632" w14:textId="77777777" w:rsidR="008549E0" w:rsidRPr="008549E0" w:rsidRDefault="008549E0" w:rsidP="008549E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49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Phone Number: _____________________________________</w:t>
                      </w:r>
                    </w:p>
                    <w:p w14:paraId="1E2A2586" w14:textId="6B9F90A1" w:rsidR="00BE7B90" w:rsidRDefault="008549E0" w:rsidP="00E47F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49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E-mail: _________________________________________________________________________</w:t>
                      </w:r>
                    </w:p>
                    <w:p w14:paraId="305ED66E" w14:textId="73910999" w:rsidR="0057699F" w:rsidRDefault="0057699F" w:rsidP="00E47F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Persons </w:t>
                      </w:r>
                      <w:r w:rsidR="002F68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First &amp; Last Name Hotel Reservations Under* __________________________________________</w:t>
                      </w:r>
                    </w:p>
                    <w:p w14:paraId="49C6ECBD" w14:textId="77CDC91F" w:rsidR="00B704F0" w:rsidRPr="00B3720C" w:rsidRDefault="00B704F0" w:rsidP="00B372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1E02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If you have </w:t>
                      </w:r>
                      <w:r w:rsidRPr="001E02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u w:val="single"/>
                          <w:shd w:val="clear" w:color="auto" w:fill="E7E6E6" w:themeFill="background2"/>
                        </w:rPr>
                        <w:t>ALREADY PAID</w:t>
                      </w:r>
                      <w:r w:rsidRPr="001E02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, membership due for this calendar year. You do not have to repay membership fees. Please fill out your form and submit. </w:t>
                      </w:r>
                      <w:r w:rsidR="008549E0" w:rsidRPr="001E02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If you have not paid membership fees, please submit your form of payment</w:t>
                      </w:r>
                      <w:r w:rsidR="00E00495" w:rsidRPr="001E02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via </w:t>
                      </w:r>
                      <w:proofErr w:type="spellStart"/>
                      <w:r w:rsidR="00E00495" w:rsidRPr="001E02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cashapp</w:t>
                      </w:r>
                      <w:proofErr w:type="spellEnd"/>
                      <w:r w:rsidR="00E00495" w:rsidRPr="001E02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at $AAPPA1, money order or check. </w:t>
                      </w:r>
                      <w:r w:rsidRPr="001E027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  <w:t>Must have at least one roommate.</w:t>
                      </w:r>
                    </w:p>
                    <w:p w14:paraId="6E8ACDFE" w14:textId="77777777" w:rsidR="00CC4F6B" w:rsidRDefault="00CC4F6B" w:rsidP="00667FB1">
                      <w:pPr>
                        <w:shd w:val="clear" w:color="auto" w:fill="002060"/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1F0EC3F" w14:textId="494170A2" w:rsidR="00DE0F2F" w:rsidRPr="00B3720C" w:rsidRDefault="00DE0F2F" w:rsidP="00667FB1">
                      <w:pPr>
                        <w:shd w:val="clear" w:color="auto" w:fill="002060"/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3720C">
                        <w:rPr>
                          <w:b/>
                          <w:bCs/>
                          <w:sz w:val="22"/>
                          <w:szCs w:val="22"/>
                        </w:rPr>
                        <w:t>Arkansas Adult Probation and Parole Association</w:t>
                      </w:r>
                    </w:p>
                    <w:p w14:paraId="2CF913BC" w14:textId="34398D75" w:rsidR="00DE0F2F" w:rsidRPr="00CC4F6B" w:rsidRDefault="00CF3F7D" w:rsidP="00E47FDC">
                      <w:pPr>
                        <w:shd w:val="clear" w:color="auto" w:fill="002060"/>
                        <w:spacing w:before="0" w:after="0" w:line="240" w:lineRule="auto"/>
                        <w:jc w:val="center"/>
                        <w:rPr>
                          <w:rStyle w:val="Hyperlink"/>
                          <w:color w:val="FFFFFF" w:themeColor="background1"/>
                        </w:rPr>
                      </w:pPr>
                      <w:hyperlink r:id="rId11" w:history="1">
                        <w:r w:rsidR="00667FB1" w:rsidRPr="00CC4F6B">
                          <w:rPr>
                            <w:rStyle w:val="Hyperlink"/>
                            <w:color w:val="FFFFFF" w:themeColor="background1"/>
                          </w:rPr>
                          <w:t>AAPPA.Arkansas@gmail.com</w:t>
                        </w:r>
                      </w:hyperlink>
                      <w:r w:rsidR="00B3720C" w:rsidRPr="00CC4F6B">
                        <w:rPr>
                          <w:rStyle w:val="Hyperlink"/>
                          <w:color w:val="FFFFFF" w:themeColor="background1"/>
                        </w:rPr>
                        <w:t xml:space="preserve"> </w:t>
                      </w:r>
                    </w:p>
                    <w:p w14:paraId="29F12AF2" w14:textId="149B9365" w:rsidR="00CC4F6B" w:rsidRPr="00CC4F6B" w:rsidRDefault="00CC4F6B" w:rsidP="00A0593B">
                      <w:pPr>
                        <w:shd w:val="clear" w:color="auto" w:fill="002060"/>
                        <w:spacing w:before="0" w:after="0" w:line="240" w:lineRule="auto"/>
                        <w:jc w:val="center"/>
                        <w:rPr>
                          <w:rStyle w:val="Hyperlink"/>
                          <w:color w:val="FFFFFF" w:themeColor="background1"/>
                        </w:rPr>
                      </w:pPr>
                      <w:r w:rsidRPr="00CC4F6B">
                        <w:rPr>
                          <w:rStyle w:val="Hyperlink"/>
                          <w:color w:val="FFFFFF" w:themeColor="background1"/>
                        </w:rPr>
                        <w:t xml:space="preserve">Money orders to:  </w:t>
                      </w:r>
                      <w:r w:rsidR="00B3720C" w:rsidRPr="00CC4F6B">
                        <w:rPr>
                          <w:rStyle w:val="Hyperlink"/>
                          <w:color w:val="FFFFFF" w:themeColor="background1"/>
                        </w:rPr>
                        <w:t>306 Edison Ave</w:t>
                      </w:r>
                      <w:r w:rsidRPr="00CC4F6B">
                        <w:rPr>
                          <w:rStyle w:val="Hyperlink"/>
                          <w:color w:val="FFFFFF" w:themeColor="background1"/>
                        </w:rPr>
                        <w:t>, Suite #</w:t>
                      </w:r>
                      <w:r w:rsidR="002C0158" w:rsidRPr="00CC4F6B">
                        <w:rPr>
                          <w:rStyle w:val="Hyperlink"/>
                          <w:color w:val="FFFFFF" w:themeColor="background1"/>
                        </w:rPr>
                        <w:t>3 Benton</w:t>
                      </w:r>
                      <w:r w:rsidRPr="00CC4F6B">
                        <w:rPr>
                          <w:rStyle w:val="Hyperlink"/>
                          <w:color w:val="FFFFFF" w:themeColor="background1"/>
                        </w:rPr>
                        <w:t>, AR 72015</w:t>
                      </w:r>
                    </w:p>
                    <w:p w14:paraId="64DC7701" w14:textId="77777777" w:rsidR="00B3720C" w:rsidRDefault="00B3720C" w:rsidP="00E47FDC">
                      <w:pPr>
                        <w:shd w:val="clear" w:color="auto" w:fill="002060"/>
                        <w:spacing w:before="0" w:after="0" w:line="240" w:lineRule="auto"/>
                        <w:jc w:val="center"/>
                        <w:rPr>
                          <w:rStyle w:val="Hyperlink"/>
                          <w:sz w:val="22"/>
                          <w:szCs w:val="22"/>
                        </w:rPr>
                      </w:pPr>
                    </w:p>
                    <w:p w14:paraId="66334AA6" w14:textId="77777777" w:rsidR="00B3720C" w:rsidRPr="00B3720C" w:rsidRDefault="00B3720C" w:rsidP="00E47FDC">
                      <w:pPr>
                        <w:shd w:val="clear" w:color="auto" w:fill="002060"/>
                        <w:spacing w:before="0"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1675FA4E" w14:textId="46ED0D1B" w:rsidR="00667FB1" w:rsidRPr="00B704F0" w:rsidRDefault="00667FB1" w:rsidP="00667FB1">
                      <w:pPr>
                        <w:shd w:val="clear" w:color="auto" w:fill="FFFFFF" w:themeFill="background1"/>
                        <w:spacing w:before="0"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933BBD" w:rsidRPr="001E943E">
        <w:rPr>
          <w:rFonts w:ascii="Georgia Pro Cond Semibold" w:hAnsi="Georgia Pro Cond Semibold"/>
          <w:sz w:val="20"/>
          <w:szCs w:val="20"/>
        </w:rPr>
        <w:t xml:space="preserve">This form is for all ACC-AOC employees that want to attend the AAPPA 2022 Spring Conference at </w:t>
      </w:r>
      <w:r w:rsidRPr="006429BA">
        <w:rPr>
          <w:rFonts w:ascii="Georgia Pro Cond Semibold" w:hAnsi="Georgia Pro Cond Semibold"/>
          <w:sz w:val="20"/>
          <w:szCs w:val="20"/>
        </w:rPr>
        <w:t>Fairfield Bay, Arkansas</w:t>
      </w:r>
      <w:r w:rsidR="00933BBD" w:rsidRPr="006429BA">
        <w:rPr>
          <w:rFonts w:ascii="Georgia Pro Cond Semibold" w:hAnsi="Georgia Pro Cond Semibold"/>
          <w:sz w:val="20"/>
          <w:szCs w:val="20"/>
        </w:rPr>
        <w:t xml:space="preserve">. Membership fees are $30.00 dollars. </w:t>
      </w:r>
      <w:r w:rsidR="00933BBD" w:rsidRPr="002C0158">
        <w:rPr>
          <w:rFonts w:ascii="Georgia Pro Cond Semibold" w:hAnsi="Georgia Pro Cond Semibold"/>
          <w:color w:val="C00000"/>
          <w:sz w:val="20"/>
          <w:szCs w:val="20"/>
        </w:rPr>
        <w:t xml:space="preserve">Please Register by </w:t>
      </w:r>
      <w:r w:rsidRPr="002C0158">
        <w:rPr>
          <w:rFonts w:ascii="Georgia Pro Cond Semibold" w:hAnsi="Georgia Pro Cond Semibold"/>
          <w:color w:val="C00000"/>
          <w:sz w:val="20"/>
          <w:szCs w:val="20"/>
        </w:rPr>
        <w:t>August 2</w:t>
      </w:r>
      <w:r w:rsidR="00933BBD" w:rsidRPr="002C0158">
        <w:rPr>
          <w:rFonts w:ascii="Georgia Pro Cond Semibold" w:hAnsi="Georgia Pro Cond Semibold"/>
          <w:color w:val="C00000"/>
          <w:sz w:val="20"/>
          <w:szCs w:val="20"/>
        </w:rPr>
        <w:t xml:space="preserve">0, </w:t>
      </w:r>
      <w:r w:rsidR="00BE2A64" w:rsidRPr="002C0158">
        <w:rPr>
          <w:rFonts w:ascii="Georgia Pro Cond Semibold" w:hAnsi="Georgia Pro Cond Semibold"/>
          <w:color w:val="C00000"/>
          <w:sz w:val="20"/>
          <w:szCs w:val="20"/>
        </w:rPr>
        <w:t>2022</w:t>
      </w:r>
      <w:r w:rsidR="00BE2A64" w:rsidRPr="006429BA">
        <w:rPr>
          <w:rFonts w:ascii="Georgia Pro Cond Semibold" w:hAnsi="Georgia Pro Cond Semibold"/>
          <w:sz w:val="20"/>
          <w:szCs w:val="20"/>
        </w:rPr>
        <w:t>, and email forms to our email at</w:t>
      </w:r>
      <w:r w:rsidR="00BE2A64" w:rsidRPr="006429BA">
        <w:rPr>
          <w:sz w:val="20"/>
          <w:szCs w:val="20"/>
        </w:rPr>
        <w:t xml:space="preserve"> </w:t>
      </w:r>
      <w:hyperlink r:id="rId12" w:history="1">
        <w:r w:rsidR="00BE2A64" w:rsidRPr="006429BA">
          <w:rPr>
            <w:rStyle w:val="Hyperlink"/>
            <w:rFonts w:ascii="Georgia Pro Cond Semibold" w:hAnsi="Georgia Pro Cond Semibold"/>
            <w:sz w:val="20"/>
            <w:szCs w:val="20"/>
          </w:rPr>
          <w:t>AAPPA.Arkansas@gmail.com</w:t>
        </w:r>
      </w:hyperlink>
      <w:r w:rsidR="00BE2A64" w:rsidRPr="006429BA">
        <w:rPr>
          <w:rFonts w:ascii="Georgia Pro Cond Semibold" w:hAnsi="Georgia Pro Cond Semibold"/>
          <w:sz w:val="20"/>
          <w:szCs w:val="20"/>
        </w:rPr>
        <w:t xml:space="preserve">. </w:t>
      </w:r>
      <w:r w:rsidRPr="006429BA">
        <w:rPr>
          <w:rFonts w:ascii="Georgia Pro Cond Semibold" w:hAnsi="Georgia Pro Cond Semibold"/>
          <w:sz w:val="20"/>
          <w:szCs w:val="20"/>
        </w:rPr>
        <w:t xml:space="preserve">There </w:t>
      </w:r>
      <w:r w:rsidR="003A7937">
        <w:rPr>
          <w:rFonts w:ascii="Georgia Pro Cond Semibold" w:hAnsi="Georgia Pro Cond Semibold"/>
          <w:sz w:val="20"/>
          <w:szCs w:val="20"/>
        </w:rPr>
        <w:t xml:space="preserve">are several </w:t>
      </w:r>
      <w:r w:rsidR="00933BBD" w:rsidRPr="006429BA">
        <w:rPr>
          <w:rFonts w:ascii="Georgia Pro Cond Semibold" w:hAnsi="Georgia Pro Cond Semibold"/>
          <w:sz w:val="20"/>
          <w:szCs w:val="20"/>
        </w:rPr>
        <w:t xml:space="preserve">ways to </w:t>
      </w:r>
      <w:r w:rsidRPr="006429BA">
        <w:rPr>
          <w:rFonts w:ascii="Georgia Pro Cond Semibold" w:hAnsi="Georgia Pro Cond Semibold"/>
          <w:sz w:val="20"/>
          <w:szCs w:val="20"/>
        </w:rPr>
        <w:t xml:space="preserve">make a </w:t>
      </w:r>
      <w:r w:rsidR="003A7937">
        <w:rPr>
          <w:rFonts w:ascii="Georgia Pro Cond Semibold" w:hAnsi="Georgia Pro Cond Semibold"/>
          <w:sz w:val="20"/>
          <w:szCs w:val="20"/>
        </w:rPr>
        <w:t xml:space="preserve">membership </w:t>
      </w:r>
      <w:r w:rsidR="00933BBD" w:rsidRPr="006429BA">
        <w:rPr>
          <w:rFonts w:ascii="Georgia Pro Cond Semibold" w:hAnsi="Georgia Pro Cond Semibold"/>
          <w:sz w:val="20"/>
          <w:szCs w:val="20"/>
        </w:rPr>
        <w:t>pay</w:t>
      </w:r>
      <w:r w:rsidRPr="006429BA">
        <w:rPr>
          <w:rFonts w:ascii="Georgia Pro Cond Semibold" w:hAnsi="Georgia Pro Cond Semibold"/>
          <w:sz w:val="20"/>
          <w:szCs w:val="20"/>
        </w:rPr>
        <w:t>ment via</w:t>
      </w:r>
      <w:r w:rsidR="00933BBD" w:rsidRPr="006429BA">
        <w:rPr>
          <w:rFonts w:ascii="Georgia Pro Cond Semibold" w:hAnsi="Georgia Pro Cond Semibold"/>
          <w:sz w:val="20"/>
          <w:szCs w:val="20"/>
        </w:rPr>
        <w:t xml:space="preserve"> checks</w:t>
      </w:r>
      <w:r w:rsidR="00DA288D">
        <w:rPr>
          <w:rFonts w:ascii="Georgia Pro Cond Semibold" w:hAnsi="Georgia Pro Cond Semibold"/>
          <w:sz w:val="20"/>
          <w:szCs w:val="20"/>
        </w:rPr>
        <w:t xml:space="preserve"> </w:t>
      </w:r>
      <w:r w:rsidR="00933BBD" w:rsidRPr="006429BA">
        <w:rPr>
          <w:rFonts w:ascii="Georgia Pro Cond Semibold" w:hAnsi="Georgia Pro Cond Semibold"/>
          <w:sz w:val="20"/>
          <w:szCs w:val="20"/>
        </w:rPr>
        <w:t>payable to AAPPA or Cash App: $AAPPA1</w:t>
      </w:r>
      <w:r w:rsidR="002C0158">
        <w:rPr>
          <w:rFonts w:ascii="Georgia Pro Cond Semibold" w:hAnsi="Georgia Pro Cond Semibold"/>
          <w:sz w:val="20"/>
          <w:szCs w:val="20"/>
        </w:rPr>
        <w:t xml:space="preserve"> or mailed to </w:t>
      </w:r>
      <w:r w:rsidR="002C0158" w:rsidRPr="002C0158">
        <w:rPr>
          <w:rFonts w:ascii="Georgia Pro Cond Semibold" w:hAnsi="Georgia Pro Cond Semibold"/>
          <w:sz w:val="20"/>
          <w:szCs w:val="20"/>
          <w:u w:val="single"/>
        </w:rPr>
        <w:t>306 Edison Ave</w:t>
      </w:r>
      <w:r w:rsidR="002C0158">
        <w:rPr>
          <w:rFonts w:ascii="Georgia Pro Cond Semibold" w:hAnsi="Georgia Pro Cond Semibold"/>
          <w:sz w:val="20"/>
          <w:szCs w:val="20"/>
          <w:u w:val="single"/>
        </w:rPr>
        <w:t xml:space="preserve">, </w:t>
      </w:r>
      <w:r w:rsidR="002C0158" w:rsidRPr="002C0158">
        <w:rPr>
          <w:rFonts w:ascii="Georgia Pro Cond Semibold" w:hAnsi="Georgia Pro Cond Semibold"/>
          <w:sz w:val="20"/>
          <w:szCs w:val="20"/>
          <w:u w:val="single"/>
        </w:rPr>
        <w:t>Suite #3 Benton, AR 72015.</w:t>
      </w:r>
      <w:r w:rsidR="002C0158">
        <w:rPr>
          <w:rFonts w:ascii="Georgia Pro Cond Semibold" w:hAnsi="Georgia Pro Cond Semibold"/>
          <w:sz w:val="20"/>
          <w:szCs w:val="20"/>
        </w:rPr>
        <w:t xml:space="preserve"> </w:t>
      </w:r>
    </w:p>
    <w:sectPr w:rsidR="00DE0F2F" w:rsidRPr="00933BBD" w:rsidSect="003A7937">
      <w:headerReference w:type="default" r:id="rId13"/>
      <w:footerReference w:type="default" r:id="rId14"/>
      <w:pgSz w:w="12240" w:h="15840"/>
      <w:pgMar w:top="1440" w:right="1440" w:bottom="1440" w:left="1440" w:header="28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E2FEF" w14:textId="77777777" w:rsidR="002538BC" w:rsidRDefault="002538BC" w:rsidP="000172E5">
      <w:pPr>
        <w:spacing w:after="0" w:line="240" w:lineRule="auto"/>
      </w:pPr>
      <w:r>
        <w:separator/>
      </w:r>
    </w:p>
  </w:endnote>
  <w:endnote w:type="continuationSeparator" w:id="0">
    <w:p w14:paraId="1CCA0F47" w14:textId="77777777" w:rsidR="002538BC" w:rsidRDefault="002538BC" w:rsidP="000172E5">
      <w:pPr>
        <w:spacing w:after="0" w:line="240" w:lineRule="auto"/>
      </w:pPr>
      <w:r>
        <w:continuationSeparator/>
      </w:r>
    </w:p>
  </w:endnote>
  <w:endnote w:type="continuationNotice" w:id="1">
    <w:p w14:paraId="61711388" w14:textId="77777777" w:rsidR="002538BC" w:rsidRDefault="002538B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B50A29-8E5A-4272-9B54-7CFA16DD163C}"/>
    <w:embedBold r:id="rId2" w:fontKey="{17BEF2C9-1085-4D24-9D63-8C73F24FB0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B163319-9D82-45EB-9AF0-350CE5952E49}"/>
    <w:embedBold r:id="rId4" w:fontKey="{0E21926B-76B0-4048-BB25-C633A59B793E}"/>
    <w:embedItalic r:id="rId5" w:fontKey="{F77141D2-2F18-4F24-86D9-C37C952C4D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CFB1488-04DE-4EB4-8D6B-C0CFFBD44B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68EB31F-1A0C-43F4-8D88-93419D299EF6}"/>
  </w:font>
  <w:font w:name="Georgia Pro Cond Semibold">
    <w:altName w:val="Cambria"/>
    <w:charset w:val="00"/>
    <w:family w:val="roman"/>
    <w:pitch w:val="variable"/>
    <w:sig w:usb0="800002AF" w:usb1="00000003" w:usb2="00000000" w:usb3="00000000" w:csb0="0000009F" w:csb1="00000000"/>
    <w:embedRegular r:id="rId8" w:fontKey="{D3440CEE-F71A-42EE-B675-9B4A2B25BB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C6D3BDF" w14:textId="77777777" w:rsidTr="00637200">
      <w:tc>
        <w:tcPr>
          <w:tcW w:w="4675" w:type="dxa"/>
          <w:vAlign w:val="center"/>
        </w:tcPr>
        <w:p w14:paraId="45C601D3" w14:textId="5057EF22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5840E3BA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3BC5EA22" wp14:editId="33F5C703">
                <wp:extent cx="1279790" cy="628650"/>
                <wp:effectExtent l="0" t="0" r="0" b="0"/>
                <wp:docPr id="3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813" cy="630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9ECA08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A0825" w14:textId="77777777" w:rsidR="002538BC" w:rsidRDefault="002538BC" w:rsidP="000172E5">
      <w:pPr>
        <w:spacing w:after="0" w:line="240" w:lineRule="auto"/>
      </w:pPr>
      <w:r>
        <w:separator/>
      </w:r>
    </w:p>
  </w:footnote>
  <w:footnote w:type="continuationSeparator" w:id="0">
    <w:p w14:paraId="01321EA9" w14:textId="77777777" w:rsidR="002538BC" w:rsidRDefault="002538BC" w:rsidP="000172E5">
      <w:pPr>
        <w:spacing w:after="0" w:line="240" w:lineRule="auto"/>
      </w:pPr>
      <w:r>
        <w:continuationSeparator/>
      </w:r>
    </w:p>
  </w:footnote>
  <w:footnote w:type="continuationNotice" w:id="1">
    <w:p w14:paraId="70422E98" w14:textId="77777777" w:rsidR="002538BC" w:rsidRDefault="002538B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60" w:type="dxa"/>
      <w:tblInd w:w="1125" w:type="dxa"/>
      <w:tblLook w:val="04A0" w:firstRow="1" w:lastRow="0" w:firstColumn="1" w:lastColumn="0" w:noHBand="0" w:noVBand="1"/>
    </w:tblPr>
    <w:tblGrid>
      <w:gridCol w:w="6846"/>
      <w:gridCol w:w="2514"/>
    </w:tblGrid>
    <w:tr w:rsidR="00933BBD" w:rsidRPr="00637200" w14:paraId="7405FD00" w14:textId="77777777" w:rsidTr="00933BBD">
      <w:trPr>
        <w:trHeight w:val="990"/>
      </w:trPr>
      <w:tc>
        <w:tcPr>
          <w:tcW w:w="5511" w:type="dxa"/>
          <w:vAlign w:val="center"/>
        </w:tcPr>
        <w:p w14:paraId="46794722" w14:textId="1C03944D" w:rsidR="00B337A2" w:rsidRPr="00637200" w:rsidRDefault="003A7937" w:rsidP="00933BBD">
          <w:pPr>
            <w:pStyle w:val="Header"/>
          </w:pPr>
          <w:r>
            <w:rPr>
              <w:noProof/>
            </w:rPr>
            <w:drawing>
              <wp:inline distT="0" distB="0" distL="0" distR="0" wp14:anchorId="505D0246" wp14:editId="2343B0ED">
                <wp:extent cx="4206240" cy="756385"/>
                <wp:effectExtent l="0" t="0" r="3810" b="5715"/>
                <wp:docPr id="2" name="Picture 2" descr="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Text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6240" cy="756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9" w:type="dxa"/>
          <w:vAlign w:val="center"/>
        </w:tcPr>
        <w:p w14:paraId="35AAC9A1" w14:textId="51EC027D" w:rsidR="00B337A2" w:rsidRPr="00637200" w:rsidRDefault="00B337A2" w:rsidP="00637200">
          <w:pPr>
            <w:pStyle w:val="Header"/>
          </w:pPr>
        </w:p>
      </w:tc>
    </w:tr>
  </w:tbl>
  <w:p w14:paraId="24C7EF33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118D9"/>
    <w:multiLevelType w:val="hybridMultilevel"/>
    <w:tmpl w:val="B41A0174"/>
    <w:lvl w:ilvl="0" w:tplc="3D8EE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EF704F"/>
    <w:multiLevelType w:val="hybridMultilevel"/>
    <w:tmpl w:val="B0B46502"/>
    <w:lvl w:ilvl="0" w:tplc="9DEA88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92181337">
    <w:abstractNumId w:val="11"/>
  </w:num>
  <w:num w:numId="2" w16cid:durableId="1307778467">
    <w:abstractNumId w:val="7"/>
  </w:num>
  <w:num w:numId="3" w16cid:durableId="951325654">
    <w:abstractNumId w:val="17"/>
  </w:num>
  <w:num w:numId="4" w16cid:durableId="140779560">
    <w:abstractNumId w:val="12"/>
  </w:num>
  <w:num w:numId="5" w16cid:durableId="116267274">
    <w:abstractNumId w:val="13"/>
  </w:num>
  <w:num w:numId="6" w16cid:durableId="1207447013">
    <w:abstractNumId w:val="21"/>
  </w:num>
  <w:num w:numId="7" w16cid:durableId="1788819195">
    <w:abstractNumId w:val="6"/>
  </w:num>
  <w:num w:numId="8" w16cid:durableId="337974058">
    <w:abstractNumId w:val="10"/>
  </w:num>
  <w:num w:numId="9" w16cid:durableId="161743803">
    <w:abstractNumId w:val="19"/>
  </w:num>
  <w:num w:numId="10" w16cid:durableId="724763414">
    <w:abstractNumId w:val="1"/>
  </w:num>
  <w:num w:numId="11" w16cid:durableId="1205680003">
    <w:abstractNumId w:val="5"/>
  </w:num>
  <w:num w:numId="12" w16cid:durableId="1931430636">
    <w:abstractNumId w:val="0"/>
  </w:num>
  <w:num w:numId="13" w16cid:durableId="782653405">
    <w:abstractNumId w:val="2"/>
  </w:num>
  <w:num w:numId="14" w16cid:durableId="284118947">
    <w:abstractNumId w:val="9"/>
  </w:num>
  <w:num w:numId="15" w16cid:durableId="814301156">
    <w:abstractNumId w:val="8"/>
  </w:num>
  <w:num w:numId="16" w16cid:durableId="1412462984">
    <w:abstractNumId w:val="18"/>
  </w:num>
  <w:num w:numId="17" w16cid:durableId="1997176264">
    <w:abstractNumId w:val="3"/>
  </w:num>
  <w:num w:numId="18" w16cid:durableId="55515967">
    <w:abstractNumId w:val="23"/>
  </w:num>
  <w:num w:numId="19" w16cid:durableId="1147937264">
    <w:abstractNumId w:val="20"/>
  </w:num>
  <w:num w:numId="20" w16cid:durableId="1211452405">
    <w:abstractNumId w:val="14"/>
  </w:num>
  <w:num w:numId="21" w16cid:durableId="64618567">
    <w:abstractNumId w:val="22"/>
  </w:num>
  <w:num w:numId="22" w16cid:durableId="1404375951">
    <w:abstractNumId w:val="4"/>
  </w:num>
  <w:num w:numId="23" w16cid:durableId="1621230729">
    <w:abstractNumId w:val="15"/>
  </w:num>
  <w:num w:numId="24" w16cid:durableId="1620213183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2F"/>
    <w:rsid w:val="00000869"/>
    <w:rsid w:val="000172E5"/>
    <w:rsid w:val="00052382"/>
    <w:rsid w:val="0006568A"/>
    <w:rsid w:val="00076F0F"/>
    <w:rsid w:val="00084253"/>
    <w:rsid w:val="000D1F49"/>
    <w:rsid w:val="000F02B0"/>
    <w:rsid w:val="001678F0"/>
    <w:rsid w:val="001727CA"/>
    <w:rsid w:val="001800AB"/>
    <w:rsid w:val="001E0271"/>
    <w:rsid w:val="001E943E"/>
    <w:rsid w:val="002538BC"/>
    <w:rsid w:val="00290A00"/>
    <w:rsid w:val="002C0158"/>
    <w:rsid w:val="002C56E6"/>
    <w:rsid w:val="002F6810"/>
    <w:rsid w:val="00311D4F"/>
    <w:rsid w:val="0034390E"/>
    <w:rsid w:val="00344849"/>
    <w:rsid w:val="00361E11"/>
    <w:rsid w:val="003769BA"/>
    <w:rsid w:val="003A7937"/>
    <w:rsid w:val="003F0847"/>
    <w:rsid w:val="0040090B"/>
    <w:rsid w:val="0046302A"/>
    <w:rsid w:val="00487D2D"/>
    <w:rsid w:val="004A3ECA"/>
    <w:rsid w:val="004D5D62"/>
    <w:rsid w:val="005112D0"/>
    <w:rsid w:val="0057699F"/>
    <w:rsid w:val="00577E06"/>
    <w:rsid w:val="00583334"/>
    <w:rsid w:val="00594F0F"/>
    <w:rsid w:val="005A3BF7"/>
    <w:rsid w:val="005D762D"/>
    <w:rsid w:val="005E1E37"/>
    <w:rsid w:val="005F2035"/>
    <w:rsid w:val="005F7990"/>
    <w:rsid w:val="00607C21"/>
    <w:rsid w:val="006145D8"/>
    <w:rsid w:val="00637200"/>
    <w:rsid w:val="0063739C"/>
    <w:rsid w:val="006429BA"/>
    <w:rsid w:val="00667FB1"/>
    <w:rsid w:val="0068775A"/>
    <w:rsid w:val="00694744"/>
    <w:rsid w:val="007147D7"/>
    <w:rsid w:val="007470A9"/>
    <w:rsid w:val="00770F25"/>
    <w:rsid w:val="007A35A8"/>
    <w:rsid w:val="007B0A85"/>
    <w:rsid w:val="007B7D47"/>
    <w:rsid w:val="007C6A52"/>
    <w:rsid w:val="007E68CA"/>
    <w:rsid w:val="0082043E"/>
    <w:rsid w:val="00823766"/>
    <w:rsid w:val="00825E24"/>
    <w:rsid w:val="00846B76"/>
    <w:rsid w:val="008549E0"/>
    <w:rsid w:val="008E203A"/>
    <w:rsid w:val="0091229C"/>
    <w:rsid w:val="00920291"/>
    <w:rsid w:val="00933BBD"/>
    <w:rsid w:val="00940E73"/>
    <w:rsid w:val="00964A59"/>
    <w:rsid w:val="0098597D"/>
    <w:rsid w:val="009C35B6"/>
    <w:rsid w:val="009F619A"/>
    <w:rsid w:val="009F6DDE"/>
    <w:rsid w:val="00A0593B"/>
    <w:rsid w:val="00A370A8"/>
    <w:rsid w:val="00AF4601"/>
    <w:rsid w:val="00B337A2"/>
    <w:rsid w:val="00B3720C"/>
    <w:rsid w:val="00B47730"/>
    <w:rsid w:val="00B704F0"/>
    <w:rsid w:val="00B77BC5"/>
    <w:rsid w:val="00B97BDF"/>
    <w:rsid w:val="00BD4753"/>
    <w:rsid w:val="00BD5CB1"/>
    <w:rsid w:val="00BE2A64"/>
    <w:rsid w:val="00BE62EE"/>
    <w:rsid w:val="00BE7B90"/>
    <w:rsid w:val="00C003BA"/>
    <w:rsid w:val="00C4602F"/>
    <w:rsid w:val="00C46878"/>
    <w:rsid w:val="00C6231D"/>
    <w:rsid w:val="00C96B92"/>
    <w:rsid w:val="00CB4A51"/>
    <w:rsid w:val="00CC4F6B"/>
    <w:rsid w:val="00CD4532"/>
    <w:rsid w:val="00CD47B0"/>
    <w:rsid w:val="00CE6104"/>
    <w:rsid w:val="00CE769E"/>
    <w:rsid w:val="00CE7918"/>
    <w:rsid w:val="00D03792"/>
    <w:rsid w:val="00D16163"/>
    <w:rsid w:val="00D93F92"/>
    <w:rsid w:val="00DA288D"/>
    <w:rsid w:val="00DB3FAD"/>
    <w:rsid w:val="00DC71EC"/>
    <w:rsid w:val="00DE0F2F"/>
    <w:rsid w:val="00E00495"/>
    <w:rsid w:val="00E47FDC"/>
    <w:rsid w:val="00E61C09"/>
    <w:rsid w:val="00EA1A85"/>
    <w:rsid w:val="00EB3B58"/>
    <w:rsid w:val="00EC7359"/>
    <w:rsid w:val="00EE3054"/>
    <w:rsid w:val="00EE5214"/>
    <w:rsid w:val="00F00606"/>
    <w:rsid w:val="00F01256"/>
    <w:rsid w:val="00FC1071"/>
    <w:rsid w:val="00FC7475"/>
    <w:rsid w:val="00FE78A0"/>
    <w:rsid w:val="3471F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D84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5D762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BE2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APPA.Arkansas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APPA.Arkansas@gmai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APPA.Arkansa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brooks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2022-04-25T16:00:00Z</dcterms:created>
  <dcterms:modified xsi:type="dcterms:W3CDTF">2022-06-29T14:00:00Z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